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75AA7" w14:textId="77777777" w:rsidR="006A0FB6" w:rsidRDefault="006A0FB6">
      <w:pPr>
        <w:jc w:val="center"/>
        <w:rPr>
          <w:lang w:val="lt-LT"/>
        </w:rPr>
      </w:pPr>
      <w:r>
        <w:rPr>
          <w:lang w:val="lt-LT"/>
        </w:rPr>
        <w:t>__________________________________________________________________________</w:t>
      </w:r>
    </w:p>
    <w:p w14:paraId="757D871D" w14:textId="77777777" w:rsidR="006A0FB6" w:rsidRDefault="006A0FB6">
      <w:pPr>
        <w:spacing w:line="360" w:lineRule="auto"/>
        <w:jc w:val="center"/>
        <w:rPr>
          <w:sz w:val="20"/>
          <w:lang w:val="lt-LT"/>
        </w:rPr>
      </w:pPr>
      <w:r>
        <w:rPr>
          <w:sz w:val="20"/>
          <w:lang w:val="lt-LT"/>
        </w:rPr>
        <w:t>(Didžiosiomis raidėmis vardas, pavardė ir asm. kodas, gyvenamoji vieta, telefonas</w:t>
      </w:r>
    </w:p>
    <w:p w14:paraId="6BB56A8E" w14:textId="77777777" w:rsidR="006A0FB6" w:rsidRDefault="006A0FB6">
      <w:pPr>
        <w:jc w:val="center"/>
        <w:rPr>
          <w:lang w:val="lt-LT"/>
        </w:rPr>
      </w:pPr>
      <w:r>
        <w:rPr>
          <w:lang w:val="lt-LT"/>
        </w:rPr>
        <w:t>__________________________________________________________________________</w:t>
      </w:r>
    </w:p>
    <w:p w14:paraId="29C5AFB7" w14:textId="77777777" w:rsidR="006A0FB6" w:rsidRDefault="006A0FB6">
      <w:pPr>
        <w:spacing w:line="360" w:lineRule="auto"/>
        <w:jc w:val="center"/>
        <w:rPr>
          <w:lang w:val="lt-LT"/>
        </w:rPr>
      </w:pPr>
      <w:r>
        <w:rPr>
          <w:sz w:val="20"/>
          <w:lang w:val="lt-LT"/>
        </w:rPr>
        <w:t>arba jurid. asmens pavadinimas ir kodas, buveinės adresas, telefonas,</w:t>
      </w:r>
    </w:p>
    <w:p w14:paraId="1FF2C923" w14:textId="77777777" w:rsidR="006A0FB6" w:rsidRDefault="006A0FB6">
      <w:pPr>
        <w:jc w:val="center"/>
        <w:rPr>
          <w:lang w:val="lt-LT"/>
        </w:rPr>
      </w:pPr>
      <w:r>
        <w:rPr>
          <w:lang w:val="lt-LT"/>
        </w:rPr>
        <w:t>__________________________________________________________________________</w:t>
      </w:r>
    </w:p>
    <w:p w14:paraId="401B0C65" w14:textId="77777777" w:rsidR="006A0FB6" w:rsidRDefault="006A0FB6">
      <w:pPr>
        <w:spacing w:line="360" w:lineRule="auto"/>
        <w:jc w:val="center"/>
        <w:rPr>
          <w:sz w:val="20"/>
          <w:lang w:val="lt-LT"/>
        </w:rPr>
      </w:pPr>
      <w:r>
        <w:rPr>
          <w:sz w:val="20"/>
          <w:lang w:val="lt-LT"/>
        </w:rPr>
        <w:t>arba atstovo vardas, pavardė, adresas, atstovavimą liudijantis dok., pareiškėjas, kurio vardu kreipiamasi)</w:t>
      </w:r>
    </w:p>
    <w:p w14:paraId="68B75FDF" w14:textId="77777777" w:rsidR="006A0FB6" w:rsidRDefault="006A0FB6">
      <w:pPr>
        <w:jc w:val="center"/>
        <w:rPr>
          <w:lang w:val="lt-LT"/>
        </w:rPr>
      </w:pPr>
      <w:r>
        <w:rPr>
          <w:lang w:val="lt-LT"/>
        </w:rPr>
        <w:t>__________________________________________________________________________</w:t>
      </w:r>
    </w:p>
    <w:p w14:paraId="5DE5DE67" w14:textId="77777777" w:rsidR="006A0FB6" w:rsidRDefault="006A0FB6">
      <w:pPr>
        <w:jc w:val="center"/>
        <w:rPr>
          <w:lang w:val="lt-LT"/>
        </w:rPr>
      </w:pPr>
    </w:p>
    <w:p w14:paraId="569200F0" w14:textId="77777777" w:rsidR="006A0FB6" w:rsidRDefault="006A0FB6">
      <w:pPr>
        <w:jc w:val="center"/>
        <w:rPr>
          <w:lang w:val="lt-LT"/>
        </w:rPr>
      </w:pPr>
    </w:p>
    <w:p w14:paraId="3A3AEA21" w14:textId="77777777" w:rsidR="006A0FB6" w:rsidRDefault="006A0FB6">
      <w:pPr>
        <w:jc w:val="center"/>
        <w:rPr>
          <w:lang w:val="lt-LT"/>
        </w:rPr>
      </w:pPr>
    </w:p>
    <w:p w14:paraId="0134BFE5" w14:textId="77777777" w:rsidR="006A0FB6" w:rsidRDefault="00353442">
      <w:pPr>
        <w:rPr>
          <w:lang w:val="lt-LT"/>
        </w:rPr>
      </w:pPr>
      <w:r>
        <w:rPr>
          <w:lang w:val="lt-LT"/>
        </w:rPr>
        <w:t xml:space="preserve">Joniškio rajono savivaldybės </w:t>
      </w:r>
    </w:p>
    <w:p w14:paraId="5FB267BE" w14:textId="77777777" w:rsidR="00353442" w:rsidRDefault="00353442" w:rsidP="00FB1261">
      <w:pPr>
        <w:rPr>
          <w:lang w:val="lt-LT"/>
        </w:rPr>
      </w:pPr>
      <w:r>
        <w:rPr>
          <w:lang w:val="lt-LT"/>
        </w:rPr>
        <w:t xml:space="preserve">administracijos </w:t>
      </w:r>
      <w:r w:rsidR="00FB1261">
        <w:rPr>
          <w:lang w:val="lt-LT"/>
        </w:rPr>
        <w:t>Architektūros ir teritorijų planavimo</w:t>
      </w:r>
      <w:r>
        <w:rPr>
          <w:lang w:val="lt-LT"/>
        </w:rPr>
        <w:t xml:space="preserve"> </w:t>
      </w:r>
      <w:r w:rsidR="00FB1261">
        <w:rPr>
          <w:lang w:val="lt-LT"/>
        </w:rPr>
        <w:t>skyriui</w:t>
      </w:r>
    </w:p>
    <w:p w14:paraId="5A42BCAA" w14:textId="77777777" w:rsidR="006A0FB6" w:rsidRDefault="006A0FB6">
      <w:pPr>
        <w:rPr>
          <w:lang w:val="lt-LT"/>
        </w:rPr>
      </w:pPr>
    </w:p>
    <w:p w14:paraId="4D4CA67D" w14:textId="77777777" w:rsidR="006A0FB6" w:rsidRDefault="006A0FB6">
      <w:pPr>
        <w:rPr>
          <w:lang w:val="lt-LT"/>
        </w:rPr>
      </w:pPr>
    </w:p>
    <w:p w14:paraId="109BF65C" w14:textId="77777777" w:rsidR="006A0FB6" w:rsidRDefault="006A0FB6">
      <w:pPr>
        <w:pStyle w:val="Antrat1"/>
      </w:pPr>
      <w:r>
        <w:rPr>
          <w:sz w:val="24"/>
        </w:rPr>
        <w:t>PRAŠYMAS</w:t>
      </w:r>
    </w:p>
    <w:p w14:paraId="4A46DEF2" w14:textId="77777777" w:rsidR="006A0FB6" w:rsidRDefault="00353442">
      <w:pPr>
        <w:rPr>
          <w:b/>
          <w:lang w:val="lt-LT"/>
        </w:rPr>
      </w:pPr>
      <w:r w:rsidRPr="00353442">
        <w:rPr>
          <w:b/>
          <w:lang w:val="lt-LT"/>
        </w:rPr>
        <w:t xml:space="preserve">DĖL KULTŪROS PAVELDO OBJEKTO BŪKLĖS TIKRINIMO AKTO IŠDAVIMO </w:t>
      </w:r>
    </w:p>
    <w:p w14:paraId="1BE3B43F" w14:textId="77777777" w:rsidR="00B4289C" w:rsidRPr="00353442" w:rsidRDefault="00B4289C">
      <w:pPr>
        <w:rPr>
          <w:b/>
          <w:lang w:val="lt-LT"/>
        </w:rPr>
      </w:pPr>
    </w:p>
    <w:p w14:paraId="09868F8F" w14:textId="77777777" w:rsidR="006A0FB6" w:rsidRDefault="00353442">
      <w:pPr>
        <w:jc w:val="center"/>
        <w:rPr>
          <w:lang w:val="lt-LT"/>
        </w:rPr>
      </w:pPr>
      <w:r>
        <w:rPr>
          <w:lang w:val="lt-LT"/>
        </w:rPr>
        <w:t>20</w:t>
      </w:r>
      <w:r w:rsidR="008437AA">
        <w:rPr>
          <w:lang w:val="lt-LT"/>
        </w:rPr>
        <w:t xml:space="preserve">   </w:t>
      </w:r>
      <w:r w:rsidR="006A0FB6">
        <w:rPr>
          <w:lang w:val="lt-LT"/>
        </w:rPr>
        <w:t>-</w:t>
      </w:r>
      <w:r w:rsidR="008437AA">
        <w:rPr>
          <w:lang w:val="lt-LT"/>
        </w:rPr>
        <w:t xml:space="preserve">     </w:t>
      </w:r>
      <w:r w:rsidR="006A0FB6">
        <w:rPr>
          <w:lang w:val="lt-LT"/>
        </w:rPr>
        <w:t xml:space="preserve">-    </w:t>
      </w:r>
      <w:r w:rsidR="006A0FB6">
        <w:rPr>
          <w:lang w:val="lt-LT"/>
        </w:rPr>
        <w:tab/>
        <w:t xml:space="preserve"> </w:t>
      </w:r>
    </w:p>
    <w:p w14:paraId="0A3E1D0C" w14:textId="77777777" w:rsidR="006A0FB6" w:rsidRDefault="006A0FB6">
      <w:pPr>
        <w:jc w:val="center"/>
        <w:rPr>
          <w:lang w:val="lt-LT"/>
        </w:rPr>
      </w:pPr>
      <w:r>
        <w:rPr>
          <w:lang w:val="lt-LT"/>
        </w:rPr>
        <w:t>Joniškis</w:t>
      </w:r>
    </w:p>
    <w:p w14:paraId="0BECFC67" w14:textId="77777777" w:rsidR="006A0FB6" w:rsidRDefault="006A0FB6">
      <w:pPr>
        <w:jc w:val="center"/>
        <w:rPr>
          <w:lang w:val="lt-LT"/>
        </w:rPr>
      </w:pPr>
    </w:p>
    <w:p w14:paraId="1D9BA0E2" w14:textId="77777777" w:rsidR="00C86D1F" w:rsidRDefault="00C86D1F">
      <w:pPr>
        <w:jc w:val="center"/>
        <w:rPr>
          <w:lang w:val="lt-LT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253"/>
        <w:gridCol w:w="425"/>
        <w:gridCol w:w="4678"/>
      </w:tblGrid>
      <w:tr w:rsidR="00C86D1F" w:rsidRPr="008437AA" w14:paraId="04DAF84F" w14:textId="77777777">
        <w:tc>
          <w:tcPr>
            <w:tcW w:w="4678" w:type="dxa"/>
            <w:gridSpan w:val="2"/>
          </w:tcPr>
          <w:p w14:paraId="7677D10B" w14:textId="77777777" w:rsidR="00C86D1F" w:rsidRPr="008437AA" w:rsidRDefault="005056FE" w:rsidP="00024117">
            <w:pPr>
              <w:ind w:right="-392" w:firstLine="601"/>
              <w:rPr>
                <w:lang w:val="lt-LT"/>
              </w:rPr>
            </w:pPr>
            <w:r>
              <w:rPr>
                <w:lang w:val="lt-LT"/>
              </w:rPr>
              <w:t>Prašau</w:t>
            </w:r>
            <w:r w:rsidR="00C86D1F" w:rsidRPr="008437AA">
              <w:rPr>
                <w:lang w:val="lt-LT"/>
              </w:rPr>
              <w:t xml:space="preserve"> išduoti ku</w:t>
            </w:r>
            <w:r>
              <w:rPr>
                <w:lang w:val="lt-LT"/>
              </w:rPr>
              <w:t xml:space="preserve">ltūros paveldo objekto 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6D9B961E" w14:textId="77777777" w:rsidR="00C86D1F" w:rsidRPr="008437AA" w:rsidRDefault="00C86D1F" w:rsidP="00024117">
            <w:pPr>
              <w:ind w:firstLine="175"/>
              <w:rPr>
                <w:lang w:val="lt-LT"/>
              </w:rPr>
            </w:pPr>
          </w:p>
        </w:tc>
      </w:tr>
      <w:tr w:rsidR="00C86D1F" w:rsidRPr="008437AA" w14:paraId="73D0DA05" w14:textId="77777777">
        <w:tc>
          <w:tcPr>
            <w:tcW w:w="4678" w:type="dxa"/>
            <w:gridSpan w:val="2"/>
          </w:tcPr>
          <w:p w14:paraId="5F74A878" w14:textId="77777777" w:rsidR="00C86D1F" w:rsidRPr="008437AA" w:rsidRDefault="00C86D1F" w:rsidP="00024117">
            <w:pPr>
              <w:ind w:firstLine="720"/>
              <w:rPr>
                <w:sz w:val="20"/>
                <w:lang w:val="lt-LT"/>
              </w:rPr>
            </w:pPr>
          </w:p>
        </w:tc>
        <w:tc>
          <w:tcPr>
            <w:tcW w:w="4678" w:type="dxa"/>
            <w:tcBorders>
              <w:top w:val="single" w:sz="4" w:space="0" w:color="auto"/>
            </w:tcBorders>
          </w:tcPr>
          <w:p w14:paraId="196FDF29" w14:textId="77777777" w:rsidR="00C86D1F" w:rsidRPr="008437AA" w:rsidRDefault="00C86D1F" w:rsidP="00024117">
            <w:pPr>
              <w:jc w:val="center"/>
              <w:rPr>
                <w:sz w:val="20"/>
                <w:lang w:val="lt-LT"/>
              </w:rPr>
            </w:pPr>
            <w:r w:rsidRPr="008437AA">
              <w:rPr>
                <w:sz w:val="20"/>
                <w:lang w:val="lt-LT"/>
              </w:rPr>
              <w:t>(</w:t>
            </w:r>
            <w:r w:rsidR="005056FE">
              <w:rPr>
                <w:sz w:val="20"/>
                <w:lang w:val="lt-LT"/>
              </w:rPr>
              <w:t>N</w:t>
            </w:r>
            <w:r w:rsidRPr="008437AA">
              <w:rPr>
                <w:sz w:val="20"/>
                <w:lang w:val="lt-LT"/>
              </w:rPr>
              <w:t>urodomas tikslus adresas)</w:t>
            </w:r>
          </w:p>
        </w:tc>
      </w:tr>
      <w:tr w:rsidR="00C86D1F" w:rsidRPr="008437AA" w14:paraId="3CB37B6F" w14:textId="77777777">
        <w:tc>
          <w:tcPr>
            <w:tcW w:w="9356" w:type="dxa"/>
            <w:gridSpan w:val="3"/>
            <w:tcBorders>
              <w:bottom w:val="single" w:sz="4" w:space="0" w:color="auto"/>
            </w:tcBorders>
          </w:tcPr>
          <w:p w14:paraId="2E48DF83" w14:textId="77777777" w:rsidR="00C86D1F" w:rsidRPr="008437AA" w:rsidRDefault="00C86D1F" w:rsidP="00024117">
            <w:pPr>
              <w:rPr>
                <w:sz w:val="20"/>
                <w:lang w:val="lt-LT"/>
              </w:rPr>
            </w:pPr>
          </w:p>
        </w:tc>
      </w:tr>
      <w:tr w:rsidR="00C86D1F" w:rsidRPr="008437AA" w14:paraId="19321BA4" w14:textId="77777777">
        <w:tc>
          <w:tcPr>
            <w:tcW w:w="4253" w:type="dxa"/>
            <w:tcBorders>
              <w:top w:val="single" w:sz="4" w:space="0" w:color="auto"/>
            </w:tcBorders>
          </w:tcPr>
          <w:p w14:paraId="4C9318CE" w14:textId="77777777" w:rsidR="00C86D1F" w:rsidRPr="008437AA" w:rsidRDefault="00C86D1F" w:rsidP="00024117">
            <w:pPr>
              <w:rPr>
                <w:lang w:val="lt-LT"/>
              </w:rPr>
            </w:pPr>
            <w:r w:rsidRPr="008437AA">
              <w:rPr>
                <w:lang w:val="lt-LT"/>
              </w:rPr>
              <w:t>būklės tikrinimo aktą. Aktas reikalingas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2B7B9D" w14:textId="77777777" w:rsidR="00C86D1F" w:rsidRPr="008437AA" w:rsidRDefault="00C86D1F" w:rsidP="00C86D1F">
            <w:pPr>
              <w:rPr>
                <w:lang w:val="lt-LT"/>
              </w:rPr>
            </w:pPr>
          </w:p>
        </w:tc>
      </w:tr>
      <w:tr w:rsidR="00C86D1F" w:rsidRPr="008437AA" w14:paraId="0BFBBAD0" w14:textId="77777777">
        <w:tc>
          <w:tcPr>
            <w:tcW w:w="4253" w:type="dxa"/>
          </w:tcPr>
          <w:p w14:paraId="325B21BE" w14:textId="77777777" w:rsidR="00C86D1F" w:rsidRPr="008437AA" w:rsidRDefault="00C86D1F" w:rsidP="00024117">
            <w:pPr>
              <w:ind w:firstLine="720"/>
              <w:rPr>
                <w:lang w:val="lt-LT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</w:tcBorders>
          </w:tcPr>
          <w:p w14:paraId="6D2A5495" w14:textId="77777777" w:rsidR="00C86D1F" w:rsidRPr="008437AA" w:rsidRDefault="005056FE" w:rsidP="00024117">
            <w:pPr>
              <w:ind w:firstLine="720"/>
              <w:rPr>
                <w:lang w:val="lt-LT"/>
              </w:rPr>
            </w:pPr>
            <w:r>
              <w:rPr>
                <w:sz w:val="20"/>
                <w:lang w:val="lt-LT"/>
              </w:rPr>
              <w:t>(N</w:t>
            </w:r>
            <w:r w:rsidR="00C86D1F" w:rsidRPr="008437AA">
              <w:rPr>
                <w:sz w:val="20"/>
                <w:lang w:val="lt-LT"/>
              </w:rPr>
              <w:t>urodoma, kokiam tikslui reikalingas aktas)</w:t>
            </w:r>
          </w:p>
        </w:tc>
      </w:tr>
      <w:tr w:rsidR="00C86D1F" w:rsidRPr="008437AA" w14:paraId="05570F91" w14:textId="77777777">
        <w:tc>
          <w:tcPr>
            <w:tcW w:w="9356" w:type="dxa"/>
            <w:gridSpan w:val="3"/>
            <w:tcBorders>
              <w:bottom w:val="single" w:sz="4" w:space="0" w:color="auto"/>
            </w:tcBorders>
          </w:tcPr>
          <w:p w14:paraId="533A7994" w14:textId="77777777" w:rsidR="00C86D1F" w:rsidRPr="008437AA" w:rsidRDefault="00C86D1F" w:rsidP="00024117">
            <w:pPr>
              <w:ind w:firstLine="720"/>
              <w:rPr>
                <w:lang w:val="lt-LT"/>
              </w:rPr>
            </w:pPr>
          </w:p>
        </w:tc>
      </w:tr>
    </w:tbl>
    <w:p w14:paraId="77FCD742" w14:textId="77777777" w:rsidR="008437AA" w:rsidRDefault="008437AA" w:rsidP="008437AA">
      <w:pPr>
        <w:ind w:firstLine="720"/>
        <w:rPr>
          <w:lang w:val="lt-LT"/>
        </w:rPr>
      </w:pPr>
    </w:p>
    <w:p w14:paraId="39DAF7E9" w14:textId="77777777" w:rsidR="00C86D1F" w:rsidRPr="008437AA" w:rsidRDefault="008437AA" w:rsidP="008437AA">
      <w:pPr>
        <w:ind w:firstLine="720"/>
        <w:rPr>
          <w:lang w:val="lt-LT"/>
        </w:rPr>
      </w:pPr>
      <w:r w:rsidRPr="008437AA">
        <w:rPr>
          <w:lang w:val="lt-LT"/>
        </w:rPr>
        <w:t>PRIDEDAMA. Nekilnojamojo turto registro išrašo kopija</w:t>
      </w:r>
      <w:r w:rsidR="005056FE">
        <w:rPr>
          <w:lang w:val="lt-LT"/>
        </w:rPr>
        <w:t>,</w:t>
      </w:r>
      <w:r w:rsidRPr="008437AA">
        <w:rPr>
          <w:lang w:val="lt-LT"/>
        </w:rPr>
        <w:t xml:space="preserve"> ____ l.  </w:t>
      </w:r>
    </w:p>
    <w:p w14:paraId="20658614" w14:textId="77777777" w:rsidR="006A0FB6" w:rsidRDefault="006A0FB6">
      <w:pPr>
        <w:jc w:val="center"/>
        <w:rPr>
          <w:lang w:val="lt-LT"/>
        </w:rPr>
      </w:pPr>
    </w:p>
    <w:p w14:paraId="71D57E56" w14:textId="77777777" w:rsidR="006A0FB6" w:rsidRDefault="006A0FB6" w:rsidP="00B4289C">
      <w:pPr>
        <w:rPr>
          <w:lang w:val="lt-LT"/>
        </w:rPr>
      </w:pPr>
    </w:p>
    <w:p w14:paraId="265C979D" w14:textId="77777777" w:rsidR="006A0FB6" w:rsidRDefault="006A0FB6">
      <w:pPr>
        <w:ind w:firstLine="709"/>
        <w:rPr>
          <w:lang w:val="lt-LT"/>
        </w:rPr>
      </w:pPr>
    </w:p>
    <w:p w14:paraId="49312AF1" w14:textId="77777777" w:rsidR="006A0FB6" w:rsidRDefault="006A0FB6">
      <w:pPr>
        <w:ind w:firstLine="709"/>
        <w:rPr>
          <w:lang w:val="lt-LT"/>
        </w:rPr>
      </w:pPr>
    </w:p>
    <w:p w14:paraId="7E492F45" w14:textId="77777777" w:rsidR="006A0FB6" w:rsidRDefault="006A0FB6" w:rsidP="00B4289C">
      <w:pPr>
        <w:rPr>
          <w:lang w:val="lt-LT"/>
        </w:rPr>
      </w:pPr>
    </w:p>
    <w:p w14:paraId="58A77475" w14:textId="77777777" w:rsidR="00B4289C" w:rsidRDefault="00B4289C" w:rsidP="00B4289C">
      <w:pPr>
        <w:rPr>
          <w:lang w:val="lt-LT"/>
        </w:rPr>
      </w:pPr>
    </w:p>
    <w:p w14:paraId="2B2B993A" w14:textId="77777777" w:rsidR="00B4289C" w:rsidRDefault="00B4289C" w:rsidP="00B4289C">
      <w:pPr>
        <w:rPr>
          <w:lang w:val="lt-LT"/>
        </w:rPr>
      </w:pPr>
    </w:p>
    <w:p w14:paraId="42A20F0D" w14:textId="77777777" w:rsidR="006A0FB6" w:rsidRDefault="006A0FB6">
      <w:pPr>
        <w:ind w:firstLine="709"/>
        <w:rPr>
          <w:lang w:val="lt-LT"/>
        </w:rPr>
      </w:pPr>
      <w:r>
        <w:rPr>
          <w:lang w:val="lt-LT"/>
        </w:rPr>
        <w:t xml:space="preserve">     </w:t>
      </w:r>
    </w:p>
    <w:p w14:paraId="5E283C6A" w14:textId="77777777" w:rsidR="006A0FB6" w:rsidRDefault="006A0FB6">
      <w:pPr>
        <w:rPr>
          <w:lang w:val="lt-LT"/>
        </w:rPr>
      </w:pP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(Parašas)</w:t>
      </w:r>
      <w:r>
        <w:rPr>
          <w:lang w:val="lt-LT"/>
        </w:rPr>
        <w:tab/>
      </w:r>
      <w:r>
        <w:rPr>
          <w:lang w:val="lt-LT"/>
        </w:rPr>
        <w:tab/>
      </w:r>
      <w:r>
        <w:rPr>
          <w:lang w:val="lt-LT"/>
        </w:rPr>
        <w:tab/>
        <w:t>(Vardas, pavardė)</w:t>
      </w:r>
    </w:p>
    <w:p w14:paraId="48A28E6A" w14:textId="77777777" w:rsidR="00353442" w:rsidRDefault="00353442"/>
    <w:sectPr w:rsidR="00353442">
      <w:footnotePr>
        <w:numFmt w:val="chicago"/>
      </w:footnotePr>
      <w:pgSz w:w="11906" w:h="16838" w:code="9"/>
      <w:pgMar w:top="1134" w:right="567" w:bottom="1134" w:left="1701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C3931" w14:textId="77777777" w:rsidR="000B4EAD" w:rsidRDefault="000B4EAD">
      <w:r>
        <w:separator/>
      </w:r>
    </w:p>
  </w:endnote>
  <w:endnote w:type="continuationSeparator" w:id="0">
    <w:p w14:paraId="73F303B0" w14:textId="77777777" w:rsidR="000B4EAD" w:rsidRDefault="000B4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26B52" w14:textId="77777777" w:rsidR="000B4EAD" w:rsidRDefault="000B4EAD">
      <w:r>
        <w:separator/>
      </w:r>
    </w:p>
  </w:footnote>
  <w:footnote w:type="continuationSeparator" w:id="0">
    <w:p w14:paraId="5C4A0F98" w14:textId="77777777" w:rsidR="000B4EAD" w:rsidRDefault="000B4E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729"/>
    <w:rsid w:val="00024117"/>
    <w:rsid w:val="000B2A32"/>
    <w:rsid w:val="000B4EAD"/>
    <w:rsid w:val="00353442"/>
    <w:rsid w:val="004D7679"/>
    <w:rsid w:val="005056FE"/>
    <w:rsid w:val="006A0FB6"/>
    <w:rsid w:val="007A1D0D"/>
    <w:rsid w:val="008437AA"/>
    <w:rsid w:val="00A47729"/>
    <w:rsid w:val="00AC2AAE"/>
    <w:rsid w:val="00B4289C"/>
    <w:rsid w:val="00C86D1F"/>
    <w:rsid w:val="00D328D8"/>
    <w:rsid w:val="00E16D1B"/>
    <w:rsid w:val="00FB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FEB689"/>
  <w15:chartTrackingRefBased/>
  <w15:docId w15:val="{3E5A1114-16DA-4FB8-869E-D2A60A63D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sz w:val="28"/>
      <w:lang w:val="lt-LT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lang w:val="lt-LT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paragraph" w:styleId="Pagrindiniotekstotrauka">
    <w:name w:val="Body Text Indent"/>
    <w:basedOn w:val="prastasis"/>
    <w:pPr>
      <w:spacing w:line="360" w:lineRule="auto"/>
      <w:ind w:firstLine="709"/>
    </w:pPr>
    <w:rPr>
      <w:lang w:val="lt-LT"/>
    </w:rPr>
  </w:style>
  <w:style w:type="paragraph" w:styleId="Puslapioinaostekstas">
    <w:name w:val="footnote text"/>
    <w:basedOn w:val="prastasis"/>
    <w:semiHidden/>
    <w:rPr>
      <w:sz w:val="20"/>
    </w:rPr>
  </w:style>
  <w:style w:type="character" w:styleId="Puslapioinaosnuoroda">
    <w:name w:val="footnote reference"/>
    <w:basedOn w:val="Numatytasispastraiposriftas"/>
    <w:semiHidden/>
    <w:rPr>
      <w:vertAlign w:val="superscript"/>
    </w:rPr>
  </w:style>
  <w:style w:type="table" w:styleId="Lentelstinklelis">
    <w:name w:val="Table Grid"/>
    <w:basedOn w:val="prastojilentel"/>
    <w:rsid w:val="00B42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B428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rtpls\Desktop\Prasymas%20gauti%20dok.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F880A76E28F5498268693CE272520F" ma:contentTypeVersion="14" ma:contentTypeDescription="Create a new document." ma:contentTypeScope="" ma:versionID="02611259e63899937fcb50a81944a6e8">
  <xsd:schema xmlns:xsd="http://www.w3.org/2001/XMLSchema" xmlns:xs="http://www.w3.org/2001/XMLSchema" xmlns:p="http://schemas.microsoft.com/office/2006/metadata/properties" xmlns:ns2="0fda7af4-43bc-4f28-af05-ce6cbbfab7d2" xmlns:ns3="50dc26ab-c68d-4b1a-8c5d-1579cda16a54" targetNamespace="http://schemas.microsoft.com/office/2006/metadata/properties" ma:root="true" ma:fieldsID="0eb85f4392fde48247202a654e258aa0" ns2:_="" ns3:_="">
    <xsd:import namespace="0fda7af4-43bc-4f28-af05-ce6cbbfab7d2"/>
    <xsd:import namespace="50dc26ab-c68d-4b1a-8c5d-1579cda16a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a7af4-43bc-4f28-af05-ce6cbbfab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04c26a86-4e32-424b-bc7d-cd188e453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c26ab-c68d-4b1a-8c5d-1579cda16a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9c09f6a-c146-4f97-a629-56b2290a08a1}" ma:internalName="TaxCatchAll" ma:showField="CatchAllData" ma:web="50dc26ab-c68d-4b1a-8c5d-1579cda16a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da7af4-43bc-4f28-af05-ce6cbbfab7d2">
      <Terms xmlns="http://schemas.microsoft.com/office/infopath/2007/PartnerControls"/>
    </lcf76f155ced4ddcb4097134ff3c332f>
    <TaxCatchAll xmlns="50dc26ab-c68d-4b1a-8c5d-1579cda16a54" xsi:nil="true"/>
  </documentManagement>
</p:properties>
</file>

<file path=customXml/itemProps1.xml><?xml version="1.0" encoding="utf-8"?>
<ds:datastoreItem xmlns:ds="http://schemas.openxmlformats.org/officeDocument/2006/customXml" ds:itemID="{BCF5EF8F-C82C-4F02-A082-4B8AEE63E4A2}"/>
</file>

<file path=customXml/itemProps2.xml><?xml version="1.0" encoding="utf-8"?>
<ds:datastoreItem xmlns:ds="http://schemas.openxmlformats.org/officeDocument/2006/customXml" ds:itemID="{FB405A5F-F6CC-4972-A830-CEA84292D9FD}"/>
</file>

<file path=customXml/itemProps3.xml><?xml version="1.0" encoding="utf-8"?>
<ds:datastoreItem xmlns:ds="http://schemas.openxmlformats.org/officeDocument/2006/customXml" ds:itemID="{CB41EBA1-C571-436D-B74C-F4BACFAC02DE}"/>
</file>

<file path=docProps/app.xml><?xml version="1.0" encoding="utf-8"?>
<Properties xmlns="http://schemas.openxmlformats.org/officeDocument/2006/extended-properties" xmlns:vt="http://schemas.openxmlformats.org/officeDocument/2006/docPropsVTypes">
  <Template>Prasymas gauti dok.</Template>
  <TotalTime>1</TotalTime>
  <Pages>1</Pages>
  <Words>117</Words>
  <Characters>923</Characters>
  <Application>Microsoft Office Word</Application>
  <DocSecurity>0</DocSecurity>
  <Lines>25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</vt:lpstr>
    </vt:vector>
  </TitlesOfParts>
  <Company>Savivaldybe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</dc:title>
  <dc:subject/>
  <dc:creator>artpls</dc:creator>
  <cp:keywords/>
  <cp:lastModifiedBy>Rasa Lapukienė</cp:lastModifiedBy>
  <cp:revision>2</cp:revision>
  <cp:lastPrinted>2010-06-23T06:58:00Z</cp:lastPrinted>
  <dcterms:created xsi:type="dcterms:W3CDTF">2026-06-01T12:49:00Z</dcterms:created>
  <dcterms:modified xsi:type="dcterms:W3CDTF">2026-06-01T12:49:00Z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0x01010064F880A76E28F5498268693CE272520F</vt:lpwstr>
  </property>
</Properties>
</file>